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3F9DD97C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36DDB32E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722FB596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2B563F71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26CCA6F2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142D640A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2C638A1B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01B609AD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25AD4743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14ED7ECB" wp14:editId="7625E093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DA9BA" id="Calendar Grid Art-Table Headers" o:spid="_x0000_s1026" alt="&quot;&quot;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14:paraId="5D296393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939E53" w14:textId="2C6EEB81" w:rsidR="007B74FB" w:rsidRDefault="007B74FB">
            <w:bookmarkStart w:id="0" w:name="_Hlk123079555"/>
          </w:p>
        </w:tc>
        <w:tc>
          <w:tcPr>
            <w:tcW w:w="345" w:type="dxa"/>
            <w:vAlign w:val="bottom"/>
          </w:tcPr>
          <w:p w14:paraId="512D867B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A8CFC97" w14:textId="77777777" w:rsidR="007B74FB" w:rsidRDefault="007B74FB"/>
        </w:tc>
        <w:tc>
          <w:tcPr>
            <w:tcW w:w="346" w:type="dxa"/>
            <w:vAlign w:val="bottom"/>
          </w:tcPr>
          <w:p w14:paraId="6DC319E0" w14:textId="7508E85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7C27"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B97C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C48B3A" w14:textId="77777777" w:rsidR="007B74FB" w:rsidRDefault="007B74FB"/>
        </w:tc>
        <w:tc>
          <w:tcPr>
            <w:tcW w:w="346" w:type="dxa"/>
            <w:vAlign w:val="bottom"/>
          </w:tcPr>
          <w:p w14:paraId="3F1E1CCB" w14:textId="1848350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7C27"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B97C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77304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14360CE" w14:textId="073477F5" w:rsidR="00AF074B" w:rsidRPr="00AF074B" w:rsidRDefault="00AF074B">
            <w:pPr>
              <w:rPr>
                <w:sz w:val="28"/>
                <w:szCs w:val="28"/>
              </w:rPr>
            </w:pPr>
          </w:p>
        </w:tc>
        <w:tc>
          <w:tcPr>
            <w:tcW w:w="346" w:type="dxa"/>
            <w:vAlign w:val="bottom"/>
          </w:tcPr>
          <w:p w14:paraId="10E57623" w14:textId="79207154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7C27"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B97C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77304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DF1D224" w14:textId="0F3C8E90" w:rsidR="00AF074B" w:rsidRPr="00AF074B" w:rsidRDefault="00AF074B">
            <w:pPr>
              <w:rPr>
                <w:sz w:val="28"/>
                <w:szCs w:val="28"/>
              </w:rPr>
            </w:pPr>
          </w:p>
        </w:tc>
        <w:tc>
          <w:tcPr>
            <w:tcW w:w="346" w:type="dxa"/>
            <w:vAlign w:val="bottom"/>
          </w:tcPr>
          <w:p w14:paraId="5117819C" w14:textId="414623D6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7C27"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B97C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B97C27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DD42D9E" w14:textId="46AB1F0A" w:rsidR="00AF074B" w:rsidRPr="00AF074B" w:rsidRDefault="00AF074B">
            <w:pPr>
              <w:rPr>
                <w:sz w:val="28"/>
                <w:szCs w:val="28"/>
              </w:rPr>
            </w:pPr>
          </w:p>
        </w:tc>
        <w:tc>
          <w:tcPr>
            <w:tcW w:w="346" w:type="dxa"/>
            <w:vAlign w:val="bottom"/>
          </w:tcPr>
          <w:p w14:paraId="1FE6C81D" w14:textId="1F4BBAF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7C27"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B97C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B97C27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397BF79" w14:textId="77777777" w:rsidR="007B74FB" w:rsidRDefault="007B74FB"/>
        </w:tc>
        <w:tc>
          <w:tcPr>
            <w:tcW w:w="335" w:type="dxa"/>
            <w:vAlign w:val="bottom"/>
          </w:tcPr>
          <w:p w14:paraId="1F9974FA" w14:textId="607A771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7C27"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B97C27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B97C27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7C27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B97C27">
              <w:rPr>
                <w:noProof/>
              </w:rPr>
              <w:t>1</w:t>
            </w:r>
            <w:r>
              <w:fldChar w:fldCharType="end"/>
            </w:r>
          </w:p>
        </w:tc>
      </w:tr>
      <w:tr w:rsidR="007B74FB" w14:paraId="636104CC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7DDE68E" w14:textId="77777777" w:rsidR="007B74FB" w:rsidRDefault="007B74FB"/>
        </w:tc>
        <w:tc>
          <w:tcPr>
            <w:tcW w:w="345" w:type="dxa"/>
            <w:vAlign w:val="bottom"/>
          </w:tcPr>
          <w:p w14:paraId="36E29B7F" w14:textId="5CDA931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B97C27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A61C25B" w14:textId="304D30B4" w:rsidR="003C5BA9" w:rsidRDefault="00D36B54">
            <w:r>
              <w:t>Breakfast: Egg</w:t>
            </w:r>
            <w:r w:rsidR="003C5BA9">
              <w:t xml:space="preserve"> &amp; cheese English muffin</w:t>
            </w:r>
          </w:p>
          <w:p w14:paraId="2E741CAC" w14:textId="75FA40E6" w:rsidR="003C5BA9" w:rsidRDefault="003C5BA9">
            <w:r>
              <w:t>Lunch: Chicken Alfredo</w:t>
            </w:r>
          </w:p>
        </w:tc>
        <w:tc>
          <w:tcPr>
            <w:tcW w:w="346" w:type="dxa"/>
            <w:vAlign w:val="bottom"/>
          </w:tcPr>
          <w:p w14:paraId="377CBB8A" w14:textId="5DBA469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B97C27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A108473" w14:textId="77777777" w:rsidR="002E0F1A" w:rsidRDefault="00D36B54">
            <w:r>
              <w:t>Breakfast: Pop-tart</w:t>
            </w:r>
          </w:p>
          <w:p w14:paraId="74721C69" w14:textId="77777777" w:rsidR="00D36B54" w:rsidRDefault="00D36B54"/>
          <w:p w14:paraId="3D33B910" w14:textId="77777777" w:rsidR="00D36B54" w:rsidRDefault="00D36B54">
            <w:r>
              <w:t>Lunch:</w:t>
            </w:r>
          </w:p>
          <w:p w14:paraId="47337ACB" w14:textId="523B04CB" w:rsidR="00D36B54" w:rsidRDefault="00D36B54">
            <w:r>
              <w:t>Burrito</w:t>
            </w:r>
          </w:p>
        </w:tc>
        <w:tc>
          <w:tcPr>
            <w:tcW w:w="346" w:type="dxa"/>
            <w:vAlign w:val="bottom"/>
          </w:tcPr>
          <w:p w14:paraId="1CFA9989" w14:textId="6D21CFF2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B97C27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B47EACD" w14:textId="77777777" w:rsidR="002E0F1A" w:rsidRDefault="00D36B54">
            <w:r>
              <w:t>Breakfast:</w:t>
            </w:r>
          </w:p>
          <w:p w14:paraId="4E2B86AC" w14:textId="76DA41BC" w:rsidR="00FA5FC1" w:rsidRDefault="00D36B54">
            <w:r>
              <w:t>Pancake</w:t>
            </w:r>
          </w:p>
          <w:p w14:paraId="54E0E3CD" w14:textId="08B276FE" w:rsidR="00D36B54" w:rsidRDefault="00D36B54">
            <w:r>
              <w:t>Lunch: Ham &amp; cheese sandwich</w:t>
            </w:r>
          </w:p>
        </w:tc>
        <w:tc>
          <w:tcPr>
            <w:tcW w:w="346" w:type="dxa"/>
            <w:vAlign w:val="bottom"/>
          </w:tcPr>
          <w:p w14:paraId="529010CE" w14:textId="5FA1CBEC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B97C27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8E5BA8E" w14:textId="77777777" w:rsidR="002E0F1A" w:rsidRDefault="00FA5FC1">
            <w:r>
              <w:t>Breakfast:</w:t>
            </w:r>
          </w:p>
          <w:p w14:paraId="6BB3E596" w14:textId="77777777" w:rsidR="00FA5FC1" w:rsidRDefault="00FA5FC1">
            <w:r>
              <w:t>Yogurt</w:t>
            </w:r>
          </w:p>
          <w:p w14:paraId="1446D77F" w14:textId="77777777" w:rsidR="00FA5FC1" w:rsidRDefault="00FA5FC1"/>
          <w:p w14:paraId="7BE186CC" w14:textId="5B5A1889" w:rsidR="00FA5FC1" w:rsidRDefault="00FA5FC1">
            <w:r>
              <w:t>Lunch: Chicken leg</w:t>
            </w:r>
          </w:p>
        </w:tc>
        <w:tc>
          <w:tcPr>
            <w:tcW w:w="346" w:type="dxa"/>
            <w:vAlign w:val="bottom"/>
          </w:tcPr>
          <w:p w14:paraId="15FD49C1" w14:textId="224AD07B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B97C27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D04F3FF" w14:textId="77777777" w:rsidR="00C0599F" w:rsidRDefault="00FA5FC1">
            <w:r>
              <w:t>Breakfast:</w:t>
            </w:r>
          </w:p>
          <w:p w14:paraId="68368DD7" w14:textId="77777777" w:rsidR="00FA5FC1" w:rsidRDefault="00FA5FC1">
            <w:r>
              <w:t>Oatmeal</w:t>
            </w:r>
          </w:p>
          <w:p w14:paraId="181C98D2" w14:textId="77777777" w:rsidR="00FA5FC1" w:rsidRDefault="00FA5FC1"/>
          <w:p w14:paraId="31033E84" w14:textId="10A5DCCD" w:rsidR="00FA5FC1" w:rsidRDefault="00FA5FC1">
            <w:r>
              <w:t>Lunch: Chili dog</w:t>
            </w:r>
          </w:p>
        </w:tc>
        <w:tc>
          <w:tcPr>
            <w:tcW w:w="346" w:type="dxa"/>
            <w:vAlign w:val="bottom"/>
          </w:tcPr>
          <w:p w14:paraId="648219C7" w14:textId="6FA9DECF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B97C27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E23E099" w14:textId="77777777" w:rsidR="007B74FB" w:rsidRDefault="007B74FB"/>
        </w:tc>
        <w:tc>
          <w:tcPr>
            <w:tcW w:w="335" w:type="dxa"/>
            <w:vAlign w:val="bottom"/>
          </w:tcPr>
          <w:p w14:paraId="716C50B4" w14:textId="39D5837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B97C27">
              <w:rPr>
                <w:noProof/>
              </w:rPr>
              <w:t>8</w:t>
            </w:r>
            <w:r>
              <w:fldChar w:fldCharType="end"/>
            </w:r>
          </w:p>
        </w:tc>
      </w:tr>
      <w:tr w:rsidR="007B74FB" w14:paraId="39D4A613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C01E63F" w14:textId="77777777" w:rsidR="007B74FB" w:rsidRDefault="007B74FB"/>
        </w:tc>
        <w:tc>
          <w:tcPr>
            <w:tcW w:w="345" w:type="dxa"/>
            <w:vAlign w:val="bottom"/>
          </w:tcPr>
          <w:p w14:paraId="0FEAB417" w14:textId="56400B5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B97C27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2D772CD" w14:textId="77777777" w:rsidR="002E0F1A" w:rsidRDefault="00FA5FC1">
            <w:r>
              <w:t>Breakfast:</w:t>
            </w:r>
          </w:p>
          <w:p w14:paraId="682CA673" w14:textId="77777777" w:rsidR="00FA5FC1" w:rsidRDefault="00FA5FC1">
            <w:r>
              <w:t>Sausage gravy biscuit</w:t>
            </w:r>
          </w:p>
          <w:p w14:paraId="5FEA1FAE" w14:textId="77777777" w:rsidR="00FA5FC1" w:rsidRDefault="00FA5FC1">
            <w:r>
              <w:t>Lunch:</w:t>
            </w:r>
          </w:p>
          <w:p w14:paraId="3A0B887C" w14:textId="53A7C6DF" w:rsidR="00FA5FC1" w:rsidRDefault="00FA5FC1">
            <w:r>
              <w:t>Mac &amp; cheese with ham</w:t>
            </w:r>
          </w:p>
        </w:tc>
        <w:tc>
          <w:tcPr>
            <w:tcW w:w="346" w:type="dxa"/>
            <w:vAlign w:val="bottom"/>
          </w:tcPr>
          <w:p w14:paraId="677FC460" w14:textId="69526D6F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B97C27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BEDCCDB" w14:textId="77777777" w:rsidR="002E0F1A" w:rsidRDefault="00FA5FC1">
            <w:r>
              <w:t>Breakfast:</w:t>
            </w:r>
          </w:p>
          <w:p w14:paraId="30C53155" w14:textId="77777777" w:rsidR="00FA5FC1" w:rsidRDefault="00FA5FC1">
            <w:r>
              <w:t>Breakfast burrito</w:t>
            </w:r>
          </w:p>
          <w:p w14:paraId="62B184D7" w14:textId="77777777" w:rsidR="00FA5FC1" w:rsidRDefault="00FA5FC1">
            <w:r>
              <w:t>Lunch:</w:t>
            </w:r>
          </w:p>
          <w:p w14:paraId="2B9D9415" w14:textId="72AA80C3" w:rsidR="00FA5FC1" w:rsidRDefault="00FA5FC1">
            <w:r>
              <w:t xml:space="preserve">Chicken Quesadilla </w:t>
            </w:r>
          </w:p>
        </w:tc>
        <w:tc>
          <w:tcPr>
            <w:tcW w:w="346" w:type="dxa"/>
            <w:vAlign w:val="bottom"/>
          </w:tcPr>
          <w:p w14:paraId="5746B11C" w14:textId="398082F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B97C27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36BF856" w14:textId="77777777" w:rsidR="002E0F1A" w:rsidRDefault="00FA5FC1">
            <w:r>
              <w:t>Breakfast:</w:t>
            </w:r>
          </w:p>
          <w:p w14:paraId="69C5AC98" w14:textId="77777777" w:rsidR="00FA5FC1" w:rsidRDefault="00FA5FC1">
            <w:r>
              <w:t>French toast</w:t>
            </w:r>
          </w:p>
          <w:p w14:paraId="76EFCE42" w14:textId="77777777" w:rsidR="00FA5FC1" w:rsidRDefault="00FA5FC1">
            <w:r>
              <w:t>Lunch:</w:t>
            </w:r>
          </w:p>
          <w:p w14:paraId="4E0563F3" w14:textId="10503B05" w:rsidR="00FA5FC1" w:rsidRDefault="00FA5FC1">
            <w:r>
              <w:t>Turkey &amp; cheese sandwich</w:t>
            </w:r>
          </w:p>
        </w:tc>
        <w:tc>
          <w:tcPr>
            <w:tcW w:w="346" w:type="dxa"/>
            <w:vAlign w:val="bottom"/>
          </w:tcPr>
          <w:p w14:paraId="3FD846E1" w14:textId="5B7451E1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B97C27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8F4E1DB" w14:textId="437F8257" w:rsidR="002E0F1A" w:rsidRDefault="00FA5FC1">
            <w:r>
              <w:t>Breakfast:</w:t>
            </w:r>
          </w:p>
          <w:p w14:paraId="6962E633" w14:textId="00B359BA" w:rsidR="00FA5FC1" w:rsidRDefault="00FA5FC1">
            <w:r>
              <w:t>Mini-</w:t>
            </w:r>
            <w:proofErr w:type="spellStart"/>
            <w:r>
              <w:t>cinni</w:t>
            </w:r>
            <w:proofErr w:type="spellEnd"/>
          </w:p>
          <w:p w14:paraId="5D6B6BC7" w14:textId="22792CB0" w:rsidR="00FA5FC1" w:rsidRDefault="00FA5FC1">
            <w:r>
              <w:t>Lunch:</w:t>
            </w:r>
          </w:p>
          <w:p w14:paraId="20611FF1" w14:textId="25EFD598" w:rsidR="00FA5FC1" w:rsidRDefault="00FA5FC1">
            <w:r>
              <w:t>Sloppy Joe</w:t>
            </w:r>
          </w:p>
          <w:p w14:paraId="67240B44" w14:textId="010F51F3" w:rsidR="00FA5FC1" w:rsidRDefault="00FA5FC1"/>
        </w:tc>
        <w:tc>
          <w:tcPr>
            <w:tcW w:w="346" w:type="dxa"/>
            <w:vAlign w:val="bottom"/>
          </w:tcPr>
          <w:p w14:paraId="6CD10E43" w14:textId="0626923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B97C27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07503B5" w14:textId="77777777" w:rsidR="002E0F1A" w:rsidRPr="00846DC0" w:rsidRDefault="00846DC0">
            <w:pPr>
              <w:rPr>
                <w:sz w:val="28"/>
                <w:szCs w:val="28"/>
              </w:rPr>
            </w:pPr>
            <w:r w:rsidRPr="00846DC0">
              <w:rPr>
                <w:sz w:val="28"/>
                <w:szCs w:val="28"/>
              </w:rPr>
              <w:t>NO SCHOOL</w:t>
            </w:r>
          </w:p>
          <w:p w14:paraId="2B1D0306" w14:textId="2E644926" w:rsidR="00846DC0" w:rsidRPr="00846DC0" w:rsidRDefault="00846DC0" w:rsidP="00846DC0">
            <w:pPr>
              <w:rPr>
                <w:sz w:val="28"/>
                <w:szCs w:val="28"/>
              </w:rPr>
            </w:pPr>
          </w:p>
        </w:tc>
        <w:tc>
          <w:tcPr>
            <w:tcW w:w="346" w:type="dxa"/>
            <w:vAlign w:val="bottom"/>
          </w:tcPr>
          <w:p w14:paraId="1309B933" w14:textId="5D66E4C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B97C27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129FF5" w14:textId="77777777" w:rsidR="007B74FB" w:rsidRDefault="007B74FB"/>
        </w:tc>
        <w:tc>
          <w:tcPr>
            <w:tcW w:w="335" w:type="dxa"/>
            <w:vAlign w:val="bottom"/>
          </w:tcPr>
          <w:p w14:paraId="208F7051" w14:textId="4454D2F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B97C27">
              <w:rPr>
                <w:noProof/>
              </w:rPr>
              <w:t>15</w:t>
            </w:r>
            <w:r>
              <w:fldChar w:fldCharType="end"/>
            </w:r>
          </w:p>
        </w:tc>
      </w:tr>
      <w:tr w:rsidR="007B74FB" w14:paraId="154864AA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DF3E7CB" w14:textId="77777777" w:rsidR="007B74FB" w:rsidRDefault="007B74FB"/>
        </w:tc>
        <w:tc>
          <w:tcPr>
            <w:tcW w:w="345" w:type="dxa"/>
            <w:vAlign w:val="bottom"/>
          </w:tcPr>
          <w:p w14:paraId="011015C4" w14:textId="5F6D3918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B97C27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36DC023" w14:textId="5349F7A5" w:rsidR="00284F0B" w:rsidRDefault="00846D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 SCHOOL</w:t>
            </w:r>
          </w:p>
          <w:p w14:paraId="611FAA76" w14:textId="01CF145F" w:rsidR="00846DC0" w:rsidRPr="00284F0B" w:rsidRDefault="00846DC0">
            <w:pPr>
              <w:rPr>
                <w:sz w:val="28"/>
                <w:szCs w:val="28"/>
              </w:rPr>
            </w:pPr>
          </w:p>
        </w:tc>
        <w:tc>
          <w:tcPr>
            <w:tcW w:w="346" w:type="dxa"/>
            <w:vAlign w:val="bottom"/>
          </w:tcPr>
          <w:p w14:paraId="16DB5BCB" w14:textId="7A3FCF3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B97C27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08C2461" w14:textId="77777777" w:rsidR="00284F0B" w:rsidRDefault="00FA5FC1">
            <w:r>
              <w:t>Breakfast:</w:t>
            </w:r>
          </w:p>
          <w:p w14:paraId="44B5FE98" w14:textId="77777777" w:rsidR="00FA5FC1" w:rsidRDefault="00FA5FC1">
            <w:r>
              <w:t>Mini donuts</w:t>
            </w:r>
          </w:p>
          <w:p w14:paraId="6E602368" w14:textId="77777777" w:rsidR="00FA5FC1" w:rsidRDefault="00FA5FC1">
            <w:r>
              <w:t>Lunch:</w:t>
            </w:r>
          </w:p>
          <w:p w14:paraId="785D4166" w14:textId="3E96B1C6" w:rsidR="00FA5FC1" w:rsidRDefault="00FA5FC1">
            <w:r>
              <w:t>Mandarin orange chicken</w:t>
            </w:r>
          </w:p>
        </w:tc>
        <w:tc>
          <w:tcPr>
            <w:tcW w:w="346" w:type="dxa"/>
            <w:vAlign w:val="bottom"/>
          </w:tcPr>
          <w:p w14:paraId="2CA2F146" w14:textId="0C2EE43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B97C27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58C3ADC" w14:textId="77777777" w:rsidR="00C0599F" w:rsidRDefault="00FA5FC1">
            <w:r>
              <w:t>Breakfast:</w:t>
            </w:r>
          </w:p>
          <w:p w14:paraId="76EC4EC8" w14:textId="77777777" w:rsidR="00FA5FC1" w:rsidRDefault="00FA5FC1">
            <w:r>
              <w:t>Fruit bar</w:t>
            </w:r>
          </w:p>
          <w:p w14:paraId="726AE113" w14:textId="77777777" w:rsidR="00FA5FC1" w:rsidRDefault="00FA5FC1">
            <w:r>
              <w:t>Lunch:</w:t>
            </w:r>
          </w:p>
          <w:p w14:paraId="020ED0CB" w14:textId="5D9004A4" w:rsidR="00FA5FC1" w:rsidRDefault="00FA5FC1">
            <w:r>
              <w:t>Turkey gravy &amp; mashed potatoes</w:t>
            </w:r>
          </w:p>
        </w:tc>
        <w:tc>
          <w:tcPr>
            <w:tcW w:w="346" w:type="dxa"/>
            <w:vAlign w:val="bottom"/>
          </w:tcPr>
          <w:p w14:paraId="0D6C9E5E" w14:textId="4274EAB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B97C27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E27F3BD" w14:textId="77777777" w:rsidR="00284F0B" w:rsidRDefault="00FA5FC1">
            <w:r>
              <w:t>Breakfast:</w:t>
            </w:r>
          </w:p>
          <w:p w14:paraId="0B72E7CA" w14:textId="77777777" w:rsidR="00FA5FC1" w:rsidRDefault="00FA5FC1">
            <w:r>
              <w:t>Waffle</w:t>
            </w:r>
          </w:p>
          <w:p w14:paraId="34DA0FEF" w14:textId="77777777" w:rsidR="00FA5FC1" w:rsidRDefault="00FA5FC1"/>
          <w:p w14:paraId="1DDBC89D" w14:textId="77777777" w:rsidR="00FA5FC1" w:rsidRDefault="00FA5FC1">
            <w:r>
              <w:t>Lunch:</w:t>
            </w:r>
          </w:p>
          <w:p w14:paraId="1B042C7B" w14:textId="63733A6C" w:rsidR="00FA5FC1" w:rsidRDefault="00FA5FC1">
            <w:r>
              <w:t>Pizza</w:t>
            </w:r>
          </w:p>
        </w:tc>
        <w:tc>
          <w:tcPr>
            <w:tcW w:w="346" w:type="dxa"/>
            <w:vAlign w:val="bottom"/>
          </w:tcPr>
          <w:p w14:paraId="0A2B3B3C" w14:textId="14A72DF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B97C27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11DC91F" w14:textId="77777777" w:rsidR="007B74FB" w:rsidRDefault="00FA5FC1">
            <w:r w:rsidRPr="00FA5FC1">
              <w:t>Breakfast</w:t>
            </w:r>
            <w:r>
              <w:t>:</w:t>
            </w:r>
          </w:p>
          <w:p w14:paraId="446B5F07" w14:textId="77777777" w:rsidR="00FA5FC1" w:rsidRDefault="00FA5FC1">
            <w:r>
              <w:t>Nutri-grain bar</w:t>
            </w:r>
          </w:p>
          <w:p w14:paraId="132DB754" w14:textId="77777777" w:rsidR="00FA5FC1" w:rsidRDefault="00FA5FC1">
            <w:r>
              <w:t>Lunch:</w:t>
            </w:r>
          </w:p>
          <w:p w14:paraId="378C2A64" w14:textId="4C4BA2AC" w:rsidR="00B22B90" w:rsidRPr="00FA5FC1" w:rsidRDefault="00B22B90">
            <w:r>
              <w:t>Chicken nuggets</w:t>
            </w:r>
          </w:p>
        </w:tc>
        <w:tc>
          <w:tcPr>
            <w:tcW w:w="346" w:type="dxa"/>
            <w:vAlign w:val="bottom"/>
          </w:tcPr>
          <w:p w14:paraId="1742FDA5" w14:textId="12AFDF9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B97C27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0096914" w14:textId="77777777" w:rsidR="007B74FB" w:rsidRDefault="007B74FB"/>
        </w:tc>
        <w:tc>
          <w:tcPr>
            <w:tcW w:w="335" w:type="dxa"/>
            <w:vAlign w:val="bottom"/>
          </w:tcPr>
          <w:p w14:paraId="0410D858" w14:textId="2E5640C4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B97C27">
              <w:rPr>
                <w:noProof/>
              </w:rPr>
              <w:t>22</w:t>
            </w:r>
            <w:r>
              <w:fldChar w:fldCharType="end"/>
            </w:r>
          </w:p>
        </w:tc>
      </w:tr>
      <w:tr w:rsidR="007B74FB" w14:paraId="1B567AA8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54A93D6" w14:textId="77777777" w:rsidR="007B74FB" w:rsidRDefault="007B74FB"/>
        </w:tc>
        <w:tc>
          <w:tcPr>
            <w:tcW w:w="345" w:type="dxa"/>
            <w:vAlign w:val="bottom"/>
          </w:tcPr>
          <w:p w14:paraId="6916445D" w14:textId="27CC4E8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B97C27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B97C27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7C27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B97C2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7C27"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 w:rsidR="00B97C27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43ACE8E" w14:textId="77777777" w:rsidR="00284F0B" w:rsidRDefault="00B22B90">
            <w:r>
              <w:t>Breakfast:</w:t>
            </w:r>
          </w:p>
          <w:p w14:paraId="207D5093" w14:textId="77777777" w:rsidR="00B22B90" w:rsidRDefault="00B22B90">
            <w:r>
              <w:t>Nutri-grain bar</w:t>
            </w:r>
          </w:p>
          <w:p w14:paraId="63919558" w14:textId="77777777" w:rsidR="00B22B90" w:rsidRDefault="00B22B90">
            <w:r>
              <w:t>Lunch:</w:t>
            </w:r>
          </w:p>
          <w:p w14:paraId="16498058" w14:textId="31030F8B" w:rsidR="00B22B90" w:rsidRDefault="00B22B90">
            <w:r>
              <w:t>Tomato soup</w:t>
            </w:r>
          </w:p>
        </w:tc>
        <w:tc>
          <w:tcPr>
            <w:tcW w:w="346" w:type="dxa"/>
            <w:vAlign w:val="bottom"/>
          </w:tcPr>
          <w:p w14:paraId="1CCD6818" w14:textId="61418F8F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B97C2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B97C2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7C27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B97C2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7C27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B97C27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FEAE60" w14:textId="77777777" w:rsidR="00C0599F" w:rsidRDefault="00B22B90">
            <w:r>
              <w:t>Breakfast:</w:t>
            </w:r>
          </w:p>
          <w:p w14:paraId="21A89D32" w14:textId="77777777" w:rsidR="00B22B90" w:rsidRDefault="00B22B90">
            <w:r>
              <w:t>French toast</w:t>
            </w:r>
          </w:p>
          <w:p w14:paraId="7EE60775" w14:textId="77777777" w:rsidR="00B22B90" w:rsidRDefault="00B22B90"/>
          <w:p w14:paraId="4B143AB6" w14:textId="77777777" w:rsidR="00B22B90" w:rsidRDefault="00B22B90">
            <w:r>
              <w:t>Lunch:</w:t>
            </w:r>
          </w:p>
          <w:p w14:paraId="0F1F1612" w14:textId="7564A424" w:rsidR="00B22B90" w:rsidRDefault="00B22B90">
            <w:r>
              <w:t>Burrito</w:t>
            </w:r>
          </w:p>
        </w:tc>
        <w:tc>
          <w:tcPr>
            <w:tcW w:w="346" w:type="dxa"/>
            <w:vAlign w:val="bottom"/>
          </w:tcPr>
          <w:p w14:paraId="369E709B" w14:textId="7EB0FAF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B97C2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B97C2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7C27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B97C2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7C27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B97C27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E12BDE5" w14:textId="77777777" w:rsidR="00C0599F" w:rsidRDefault="00B22B90">
            <w:r>
              <w:t>Breakfast:</w:t>
            </w:r>
          </w:p>
          <w:p w14:paraId="73AC65EE" w14:textId="77777777" w:rsidR="00B22B90" w:rsidRDefault="00B22B90">
            <w:r>
              <w:t>Breakfast burrito</w:t>
            </w:r>
          </w:p>
          <w:p w14:paraId="696A5BBA" w14:textId="77777777" w:rsidR="00B22B90" w:rsidRDefault="00B22B90">
            <w:r>
              <w:t>Lunch:</w:t>
            </w:r>
          </w:p>
          <w:p w14:paraId="7752A965" w14:textId="01E46AB9" w:rsidR="00B22B90" w:rsidRDefault="00B22B90">
            <w:r>
              <w:t>Corn dog</w:t>
            </w:r>
          </w:p>
        </w:tc>
        <w:tc>
          <w:tcPr>
            <w:tcW w:w="346" w:type="dxa"/>
            <w:vAlign w:val="bottom"/>
          </w:tcPr>
          <w:p w14:paraId="393985A6" w14:textId="0FB245D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B97C2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B97C2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7C27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B97C2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7C27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B97C27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F2DD610" w14:textId="77777777" w:rsidR="00C0599F" w:rsidRDefault="00B22B90">
            <w:r>
              <w:t xml:space="preserve">Breakfast: </w:t>
            </w:r>
          </w:p>
          <w:p w14:paraId="6ECB4ACB" w14:textId="77777777" w:rsidR="00B22B90" w:rsidRDefault="00B22B90">
            <w:r>
              <w:t>Benefit bar</w:t>
            </w:r>
          </w:p>
          <w:p w14:paraId="1C950D45" w14:textId="77777777" w:rsidR="00B22B90" w:rsidRDefault="00B22B90"/>
          <w:p w14:paraId="04170FF6" w14:textId="77777777" w:rsidR="00B22B90" w:rsidRDefault="00B22B90">
            <w:r>
              <w:t>Lunch:</w:t>
            </w:r>
          </w:p>
          <w:p w14:paraId="6EC8F1D1" w14:textId="130D95E5" w:rsidR="00B22B90" w:rsidRDefault="00B22B90">
            <w:r>
              <w:t>Chicken patty</w:t>
            </w:r>
          </w:p>
        </w:tc>
        <w:tc>
          <w:tcPr>
            <w:tcW w:w="346" w:type="dxa"/>
            <w:vAlign w:val="bottom"/>
          </w:tcPr>
          <w:p w14:paraId="2DF1C7D4" w14:textId="22E8357E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B97C2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B97C2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7C27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B97C2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7C27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B97C27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6752F40" w14:textId="77777777" w:rsidR="00C0599F" w:rsidRDefault="00B22B90">
            <w:r>
              <w:t>Breakfast:</w:t>
            </w:r>
          </w:p>
          <w:p w14:paraId="7CC6CFFB" w14:textId="77777777" w:rsidR="00B22B90" w:rsidRDefault="00B22B90">
            <w:r>
              <w:t>Yogurt</w:t>
            </w:r>
          </w:p>
          <w:p w14:paraId="3092ADE2" w14:textId="77777777" w:rsidR="00B22B90" w:rsidRDefault="00B22B90"/>
          <w:p w14:paraId="5015F782" w14:textId="77777777" w:rsidR="00B22B90" w:rsidRDefault="00B22B90">
            <w:r>
              <w:t>Lunch:</w:t>
            </w:r>
          </w:p>
          <w:p w14:paraId="2F8BCEE2" w14:textId="149359A7" w:rsidR="00B22B90" w:rsidRDefault="00B22B90">
            <w:proofErr w:type="spellStart"/>
            <w:r>
              <w:t>Uncrustable</w:t>
            </w:r>
            <w:proofErr w:type="spellEnd"/>
          </w:p>
        </w:tc>
        <w:tc>
          <w:tcPr>
            <w:tcW w:w="346" w:type="dxa"/>
            <w:vAlign w:val="bottom"/>
          </w:tcPr>
          <w:p w14:paraId="218C76CA" w14:textId="71B6E1DB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B97C2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B97C2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7C27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B97C2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7C27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B97C27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4B5F030" w14:textId="77777777" w:rsidR="007B74FB" w:rsidRDefault="007B74FB"/>
        </w:tc>
        <w:tc>
          <w:tcPr>
            <w:tcW w:w="335" w:type="dxa"/>
            <w:vAlign w:val="bottom"/>
          </w:tcPr>
          <w:p w14:paraId="72CC1BE1" w14:textId="3C3322E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B97C2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B97C2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7C27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2903F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7B74FB" w14:paraId="2AF71DC2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FAC3281" w14:textId="77777777" w:rsidR="007B74FB" w:rsidRDefault="007B74FB"/>
        </w:tc>
        <w:tc>
          <w:tcPr>
            <w:tcW w:w="345" w:type="dxa"/>
            <w:vAlign w:val="bottom"/>
          </w:tcPr>
          <w:p w14:paraId="6C1A76E5" w14:textId="7583DC41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B97C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2903F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903F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2903F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903F1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E502EF2" w14:textId="77777777" w:rsidR="007B74FB" w:rsidRDefault="007B74FB"/>
        </w:tc>
        <w:tc>
          <w:tcPr>
            <w:tcW w:w="346" w:type="dxa"/>
            <w:vAlign w:val="bottom"/>
          </w:tcPr>
          <w:p w14:paraId="7525C836" w14:textId="17BF997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B97C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2903F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903F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2903F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903F1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57EB8B4" w14:textId="77777777" w:rsidR="007B74FB" w:rsidRDefault="007B74FB"/>
        </w:tc>
        <w:tc>
          <w:tcPr>
            <w:tcW w:w="346" w:type="dxa"/>
            <w:vAlign w:val="bottom"/>
          </w:tcPr>
          <w:p w14:paraId="29809940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583E725" w14:textId="77777777" w:rsidR="007B74FB" w:rsidRDefault="007B74FB"/>
        </w:tc>
        <w:tc>
          <w:tcPr>
            <w:tcW w:w="346" w:type="dxa"/>
            <w:vAlign w:val="bottom"/>
          </w:tcPr>
          <w:p w14:paraId="70474770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98C7B16" w14:textId="77777777" w:rsidR="007B74FB" w:rsidRDefault="007B74FB"/>
        </w:tc>
        <w:tc>
          <w:tcPr>
            <w:tcW w:w="346" w:type="dxa"/>
            <w:vAlign w:val="bottom"/>
          </w:tcPr>
          <w:p w14:paraId="1D5AEE4F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4751528" w14:textId="77777777" w:rsidR="007B74FB" w:rsidRDefault="007B74FB"/>
        </w:tc>
        <w:tc>
          <w:tcPr>
            <w:tcW w:w="346" w:type="dxa"/>
            <w:vAlign w:val="bottom"/>
          </w:tcPr>
          <w:p w14:paraId="5AB96BCF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669BA98" w14:textId="77777777" w:rsidR="007B74FB" w:rsidRDefault="007B74FB"/>
        </w:tc>
        <w:tc>
          <w:tcPr>
            <w:tcW w:w="335" w:type="dxa"/>
            <w:vAlign w:val="bottom"/>
          </w:tcPr>
          <w:p w14:paraId="71281D40" w14:textId="77777777" w:rsidR="007B74FB" w:rsidRDefault="007B74FB">
            <w:pPr>
              <w:pStyle w:val="Dates"/>
            </w:pPr>
          </w:p>
        </w:tc>
      </w:tr>
      <w:bookmarkEnd w:id="0"/>
    </w:tbl>
    <w:p w14:paraId="653D588B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25BC738E" w14:textId="77777777">
        <w:trPr>
          <w:trHeight w:hRule="exact" w:val="4464"/>
          <w:jc w:val="center"/>
        </w:trPr>
        <w:tc>
          <w:tcPr>
            <w:tcW w:w="5760" w:type="dxa"/>
          </w:tcPr>
          <w:p w14:paraId="6B1AD16F" w14:textId="1B92EA98" w:rsidR="00197A19" w:rsidRDefault="004806B8" w:rsidP="00197A19">
            <w:pPr>
              <w:pStyle w:val="Year"/>
              <w:spacing w:after="240"/>
              <w:jc w:val="left"/>
            </w:pPr>
            <w:r>
              <w:t>February</w:t>
            </w:r>
            <w:r w:rsidR="00742528">
              <w:t xml:space="preserve"> 2025</w:t>
            </w:r>
          </w:p>
          <w:p w14:paraId="6582A074" w14:textId="322A6D82" w:rsidR="007B74FB" w:rsidRDefault="00742528">
            <w:pPr>
              <w:pStyle w:val="Year"/>
              <w:spacing w:after="240"/>
            </w:pPr>
            <w:r>
              <w:t xml:space="preserve"> </w:t>
            </w:r>
            <w:r w:rsidR="00197A19">
              <w:t xml:space="preserve">Silver Hills </w:t>
            </w:r>
            <w:r>
              <w:t xml:space="preserve">Lunch and breakfast menu. </w:t>
            </w:r>
          </w:p>
          <w:p w14:paraId="3D1E42F8" w14:textId="77777777" w:rsidR="007B74FB" w:rsidRDefault="007B74FB">
            <w:pPr>
              <w:pStyle w:val="NoSpacing"/>
              <w:rPr>
                <w:sz w:val="2"/>
              </w:rPr>
            </w:pPr>
          </w:p>
          <w:p w14:paraId="52CA44B9" w14:textId="77777777" w:rsidR="007B74FB" w:rsidRDefault="007B74FB"/>
        </w:tc>
        <w:tc>
          <w:tcPr>
            <w:tcW w:w="629" w:type="dxa"/>
          </w:tcPr>
          <w:p w14:paraId="34BB5A87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128CC769" w14:textId="77777777" w:rsidR="007B74FB" w:rsidRDefault="000C7341">
            <w:pPr>
              <w:pStyle w:val="Heading1"/>
            </w:pPr>
            <w:r>
              <w:t>Notes:</w:t>
            </w:r>
          </w:p>
          <w:p w14:paraId="4D58499A" w14:textId="77777777" w:rsidR="007B74FB" w:rsidRDefault="00197A19">
            <w:pPr>
              <w:pStyle w:val="Notes"/>
            </w:pPr>
            <w:r>
              <w:t xml:space="preserve">Menu can change without any notice!! </w:t>
            </w:r>
          </w:p>
          <w:p w14:paraId="2B1260E7" w14:textId="7BB79643" w:rsidR="00197A19" w:rsidRDefault="00197A19">
            <w:pPr>
              <w:pStyle w:val="Notes"/>
            </w:pPr>
            <w:r>
              <w:t>Breakfast is served with juice, fruit and milk.</w:t>
            </w:r>
          </w:p>
          <w:p w14:paraId="2D5895E3" w14:textId="144D7129" w:rsidR="00197A19" w:rsidRDefault="00197A19">
            <w:pPr>
              <w:pStyle w:val="Notes"/>
            </w:pPr>
            <w:r>
              <w:t>Lunch is served with vegetables, fruit, and milk.</w:t>
            </w:r>
          </w:p>
          <w:p w14:paraId="7FD4A852" w14:textId="5BFC4AD0" w:rsidR="00197A19" w:rsidRDefault="00846DC0">
            <w:pPr>
              <w:pStyle w:val="Notes"/>
            </w:pPr>
            <w:r>
              <w:t>NO SCHOOL on February 14</w:t>
            </w:r>
            <w:r w:rsidRPr="00846DC0">
              <w:rPr>
                <w:vertAlign w:val="superscript"/>
              </w:rPr>
              <w:t>th</w:t>
            </w:r>
            <w:r>
              <w:t xml:space="preserve"> &amp; 17</w:t>
            </w:r>
            <w:r w:rsidRPr="00846DC0">
              <w:rPr>
                <w:vertAlign w:val="superscript"/>
              </w:rPr>
              <w:t>th</w:t>
            </w:r>
            <w:r>
              <w:t>.</w:t>
            </w:r>
          </w:p>
          <w:p w14:paraId="3DCABCDE" w14:textId="78CEEC45" w:rsidR="00197A19" w:rsidRDefault="00197A19">
            <w:pPr>
              <w:pStyle w:val="Notes"/>
            </w:pPr>
          </w:p>
        </w:tc>
      </w:tr>
    </w:tbl>
    <w:p w14:paraId="49A9DF6F" w14:textId="77777777" w:rsidR="007B74FB" w:rsidRDefault="007B74FB">
      <w:pPr>
        <w:pStyle w:val="NoSpacing"/>
      </w:pPr>
    </w:p>
    <w:sectPr w:rsidR="007B74FB">
      <w:headerReference w:type="default" r:id="rId11"/>
      <w:footerReference w:type="default" r:id="rId12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6F6CB" w14:textId="77777777" w:rsidR="00A979FA" w:rsidRDefault="00A979FA">
      <w:pPr>
        <w:spacing w:after="0"/>
      </w:pPr>
      <w:r>
        <w:separator/>
      </w:r>
    </w:p>
  </w:endnote>
  <w:endnote w:type="continuationSeparator" w:id="0">
    <w:p w14:paraId="46B8D3FA" w14:textId="77777777" w:rsidR="00A979FA" w:rsidRDefault="00A979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36405" w14:textId="77777777" w:rsidR="007B74FB" w:rsidRDefault="000C73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317ED76C" wp14:editId="6A1B28B7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66E17D" id="Freeform 14" o:spid="_x0000_s1026" alt="&quot;&quot;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2EF5F68F" wp14:editId="2D008C04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B17D5B" id="Freeform 15" o:spid="_x0000_s1026" alt="&quot;&quot;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HAgM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0908348C" wp14:editId="1AD49017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5B92A9" id="Freeform 16" o:spid="_x0000_s1026" alt="&quot;&quot;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67A882CB" wp14:editId="46AE87AD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F95D50" id="Freeform 17" o:spid="_x0000_s1026" alt="&quot;&quot;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3097E133" wp14:editId="4DA723D7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AB6C79" id="Freeform 18" o:spid="_x0000_s1026" alt="&quot;&quot;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2016BF6E" wp14:editId="23BAAE03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B159BA3" id="Rectangle 20" o:spid="_x0000_s1026" alt="&quot;&quot;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J2xX3t0AAAAL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4BB274C4" wp14:editId="18366E94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992F5F" id="Freeform 21" o:spid="_x0000_s1026" alt="&quot;&quot;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7B3CE267" wp14:editId="69C683EC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7C9A36" id="Freeform 22" o:spid="_x0000_s1026" alt="&quot;&quot;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7FBFF455" wp14:editId="020D6DE6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8C8630" id="Freeform 23" o:spid="_x0000_s1026" alt="&quot;&quot;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583DBE56" wp14:editId="53BBC269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40CCEC" id="Freeform 24" o:spid="_x0000_s1026" alt="&quot;&quot;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651E0677" wp14:editId="4BEAF8A5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646E8A" id="Freeform 25" o:spid="_x0000_s1026" alt="&quot;&quot;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fUZg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0519D9F" wp14:editId="2618A1C6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E0A91D9" id="Rectangle 26" o:spid="_x0000_s1026" alt="&quot;&quot;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BN1BA/eAAAADQEAAA8AAAAA&#10;AAAAAAAAAAAAkwQAAGRycy9kb3ducmV2LnhtbFBLBQYAAAAABAAEAPMAAACe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02E793" wp14:editId="7C7AA02E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E508DF" id="Freeform 27" o:spid="_x0000_s1026" alt="&quot;&quot;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760043E" wp14:editId="098F77FF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0AAD0F" id="Freeform 56" o:spid="_x0000_s1026" alt="&quot;&quot;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WP/wI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5FFB3153" wp14:editId="42A0262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A7F2A9" id="Freeform 57" o:spid="_x0000_s1026" alt="&quot;&quot;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4E385D3" wp14:editId="7791AE37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7AB5F8" id="Freeform 58" o:spid="_x0000_s1026" alt="&quot;&quot;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AD56786" wp14:editId="57F136C0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1150DF" id="Freeform 59" o:spid="_x0000_s1026" alt="&quot;&quot;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5BCE50FE" wp14:editId="15061A09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3BE3723" id="Rectangle 61" o:spid="_x0000_s1026" alt="&quot;&quot;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621851E" wp14:editId="6EFC8C10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DC5E49" id="Freeform 64" o:spid="_x0000_s1026" alt="&quot;&quot;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69963C8B" wp14:editId="439D8EB7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5A65CA" id="Freeform 65" o:spid="_x0000_s1026" alt="&quot;&quot;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HAgM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0E78E3BE" wp14:editId="4EC59AA8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5C8838" id="Freeform 66" o:spid="_x0000_s1026" alt="&quot;&quot;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0DCB0670" wp14:editId="40C29D47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E49525" id="Freeform 67" o:spid="_x0000_s1026" alt="&quot;&quot;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0518752D" wp14:editId="165404A9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F67C69" id="Freeform 68" o:spid="_x0000_s1026" alt="&quot;&quot;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30437B8C" wp14:editId="27E76D85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8145433" id="Rectangle 70" o:spid="_x0000_s1026" alt="&quot;&quot;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E44LQHeAAAADQEAAA8AAAAA&#10;AAAAAAAAAAAAkwQAAGRycy9kb3ducmV2LnhtbFBLBQYAAAAABAAEAPMAAACe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746161FA" wp14:editId="56F8ABC8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565431" id="Freeform 74" o:spid="_x0000_s1026" alt="&quot;&quot;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1CE2EA28" wp14:editId="483DB37B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565412" id="Freeform 75" o:spid="_x0000_s1026" alt="&quot;&quot;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021B634F" wp14:editId="6FBD7735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1E3E57" id="Freeform 76" o:spid="_x0000_s1026" alt="&quot;&quot;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52931E39" wp14:editId="70FB45BF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E6FE51" id="Freeform 77" o:spid="_x0000_s1026" alt="&quot;&quot;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72AFB6CE" wp14:editId="5A04F7F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998D1D" id="Freeform 78" o:spid="_x0000_s1026" alt="&quot;&quot;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0BA8C32D" wp14:editId="64545B07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11676A9" id="Rectangle 80" o:spid="_x0000_s1026" alt="&quot;&quot;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ssrnwd0AAAAN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133518E7" wp14:editId="770904F8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2A87A2" id="Freeform 95" o:spid="_x0000_s1026" alt="&quot;&quot;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3010A0FF" wp14:editId="08FD16B4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8BA2A2" id="Freeform 191" o:spid="_x0000_s1026" alt="&quot;&quot;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705CB67A" wp14:editId="2FD16447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2F7B7B" id="Year Backing" o:spid="_x0000_s1026" alt="&quot;&quot;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0F00B84F" wp14:editId="29AB713D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8D03BB" id="Note Backing" o:spid="_x0000_s1026" alt="&quot;&quot;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59FD1" w14:textId="77777777" w:rsidR="00A979FA" w:rsidRDefault="00A979FA">
      <w:pPr>
        <w:spacing w:after="0"/>
      </w:pPr>
      <w:r>
        <w:separator/>
      </w:r>
    </w:p>
  </w:footnote>
  <w:footnote w:type="continuationSeparator" w:id="0">
    <w:p w14:paraId="3B0F849F" w14:textId="77777777" w:rsidR="00A979FA" w:rsidRDefault="00A979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7043D" w14:textId="77777777" w:rsidR="007B74FB" w:rsidRDefault="000C73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3615C571" wp14:editId="7C445E15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1C087C" id="Freeform 11" o:spid="_x0000_s1026" alt="&quot;&quot;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65DA4A41" wp14:editId="025F9EEC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9D3DD2" id="Freeform 12" o:spid="_x0000_s1026" alt="&quot;&quot;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29606827" wp14:editId="72885E48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375CA56" id="Rectangle 13" o:spid="_x0000_s1026" alt="&quot;&quot;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XiqbN90AAAAN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495F740" wp14:editId="383B3F45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4AA0D7" id="Freeform 19" o:spid="_x0000_s1026" alt="&quot;&quot;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53F71EFE" wp14:editId="4A6CE9D0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FCF0D3" id="Freeform 28" o:spid="_x0000_s1026" alt="&quot;&quot;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4F52ADD9" wp14:editId="31E43D24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C9D961" id="Freeform 29" o:spid="_x0000_s1026" alt="&quot;&quot;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1C0A69B8" wp14:editId="568670F0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A7AE5F" id="Freeform 30" o:spid="_x0000_s1026" alt="&quot;&quot;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7EA790C2" wp14:editId="7D69600E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EB609F" id="Freeform 31" o:spid="_x0000_s1026" alt="&quot;&quot;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95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4E96E369" wp14:editId="0D9F0365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F17E46" id="Freeform 32" o:spid="_x0000_s1026" alt="&quot;&quot;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285201C6" wp14:editId="6D1AD8BA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E3355D4" id="Rectangle 33" o:spid="_x0000_s1026" alt="&quot;&quot;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meAE090AAAAL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39F94292" wp14:editId="2A7B9D34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D157B7" id="Freeform 34" o:spid="_x0000_s1026" alt="&quot;&quot;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634A9646" wp14:editId="3F73F916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D376A0" id="Freeform 35" o:spid="_x0000_s1026" alt="&quot;&quot;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5F278BEB" wp14:editId="0B2FA8CA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43F0E1" id="Freeform 36" o:spid="_x0000_s1026" alt="&quot;&quot;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3E6B0EDF" wp14:editId="2C265169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216490" id="Freeform 37" o:spid="_x0000_s1026" alt="&quot;&quot;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550DFF29" wp14:editId="1502B5D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8779E8" id="Freeform 38" o:spid="_x0000_s1026" alt="&quot;&quot;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2405D850" wp14:editId="0F48302F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D49C5E" id="Freeform 39" o:spid="_x0000_s1026" alt="&quot;&quot;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5F6D3A9D" wp14:editId="7C6E7412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BD38679" id="Rectangle 40" o:spid="_x0000_s1026" alt="&quot;&quot;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BlSw9I3AAAAAsBAAAPAAAAAAAA&#10;AAAAAAAAAJMEAABkcnMvZG93bnJldi54bWxQSwUGAAAAAAQABADzAAAAn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3467CAFB" wp14:editId="0CE2BD27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E6CE22" id="Freeform 41" o:spid="_x0000_s1026" alt="&quot;&quot;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717F3CF5" wp14:editId="39528142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3D8376" id="Freeform 42" o:spid="_x0000_s1026" alt="&quot;&quot;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2D359D5D" wp14:editId="7CE2D132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29D83B" id="Freeform 43" o:spid="_x0000_s1026" alt="&quot;&quot;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24807842" wp14:editId="6F9230A6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73FC9E" id="Freeform 44" o:spid="_x0000_s1026" alt="&quot;&quot;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566144BE" wp14:editId="6C97115A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EDEEE1" id="Freeform 45" o:spid="_x0000_s1026" alt="&quot;&quot;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95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A818BD9" wp14:editId="56DF023C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66297A" id="Freeform 46" o:spid="_x0000_s1026" alt="&quot;&quot;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f1S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4465A21F" wp14:editId="0A094F70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D03149A" id="Rectangle 47" o:spid="_x0000_s1026" alt="&quot;&quot;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BqZwm/eAAAACwEAAA8AAAAA&#10;AAAAAAAAAAAAkwQAAGRycy9kb3ducmV2LnhtbFBLBQYAAAAABAAEAPMAAACe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22393CCD" wp14:editId="08DE5865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E4A7C7" id="Freeform 48" o:spid="_x0000_s1026" alt="&quot;&quot;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54F1DEF3" wp14:editId="5E02FC53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06EA6A" id="Freeform 49" o:spid="_x0000_s1026" alt="&quot;&quot;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3396D325" wp14:editId="3C2F07DC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D3F98D" id="Freeform 50" o:spid="_x0000_s1026" alt="&quot;&quot;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734D5F75" wp14:editId="7A53F1DA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08D950" id="Freeform 51" o:spid="_x0000_s1026" alt="&quot;&quot;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01723D32" wp14:editId="16A26A87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D5FDC9" id="Freeform 52" o:spid="_x0000_s1026" alt="&quot;&quot;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6FDD7BD5" wp14:editId="1EE487F7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3A277B" id="Freeform 53" o:spid="_x0000_s1026" alt="&quot;&quot;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040C80D" wp14:editId="104772D7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B286A41" id="Rectangle 54" o:spid="_x0000_s1026" alt="&quot;&quot;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DEVlkq3AAAAAsBAAAPAAAAAAAA&#10;AAAAAAAAAJMEAABkcnMvZG93bnJldi54bWxQSwUGAAAAAAQABADzAAAAn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00D6CF6" wp14:editId="3E19DE74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6291D1" id="Freeform 55" o:spid="_x0000_s1026" alt="&quot;&quot;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177CDC1" wp14:editId="6C1D0EC5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022CD6" id="Freeform 60" o:spid="_x0000_s1026" alt="&quot;&quot;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1KFQ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1CC9B79" wp14:editId="1175325F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86187F" id="Freeform 62" o:spid="_x0000_s1026" alt="&quot;&quot;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sxV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81A2FF1" wp14:editId="7FAE0AB0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0C3637" id="Freeform 63" o:spid="_x0000_s1026" alt="&quot;&quot;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52DCEF7B" wp14:editId="00DC311B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287C5A" id="Freeform 69" o:spid="_x0000_s1026" alt="&quot;&quot;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1A54901C" wp14:editId="39293799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FAE2B2" id="Freeform 71" o:spid="_x0000_s1026" alt="&quot;&quot;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D46BB1D" wp14:editId="1D85377B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510A18" id="Freeform 72" o:spid="_x0000_s1026" alt="&quot;&quot;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UGR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AAE2B8C" wp14:editId="26C966BD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6A03697" id="Rectangle 73" o:spid="_x0000_s1026" alt="&quot;&quot;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17772213" wp14:editId="5062FC55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7A2578" id="Freeform 79" o:spid="_x0000_s1026" alt="&quot;&quot;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00772306" wp14:editId="75873DFF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293D97" id="Freeform 81" o:spid="_x0000_s1026" alt="&quot;&quot;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60624EE8" wp14:editId="3679F59F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A0BC2F" id="Freeform 82" o:spid="_x0000_s1026" alt="&quot;&quot;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i9NQ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FD09858" wp14:editId="00716208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8CB135" id="Freeform 83" o:spid="_x0000_s1026" alt="&quot;&quot;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18CA7C57" wp14:editId="2B10C843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50C92D" id="Freeform 84" o:spid="_x0000_s1026" alt="&quot;&quot;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3DDF693A" wp14:editId="3ED49EB7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D14358" id="Freeform 85" o:spid="_x0000_s1026" alt="&quot;&quot;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7DD99CF5" wp14:editId="206751FA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66F1E9" id="Freeform 86" o:spid="_x0000_s1026" alt="&quot;&quot;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36C097BF" wp14:editId="158A4F82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9E9615" id="Freeform 87" o:spid="_x0000_s1026" alt="&quot;&quot;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7618EEE3" wp14:editId="3591714D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8BDD20" id="Freeform 88" o:spid="_x0000_s1026" alt="&quot;&quot;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27B4741C" wp14:editId="50D7278B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5E5E97" id="Freeform 89" o:spid="_x0000_s1026" alt="&quot;&quot;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6914E360" wp14:editId="6163B895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528B75" id="Freeform 90" o:spid="_x0000_s1026" alt="&quot;&quot;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49AD1CBF" wp14:editId="1134A574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6F86A1" id="Freeform 91" o:spid="_x0000_s1026" alt="&quot;&quot;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2BBC135B" wp14:editId="693F5715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B46A71" id="Freeform 92" o:spid="_x0000_s1026" alt="&quot;&quot;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3DFCB657" wp14:editId="22EC0F29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A38977" id="Freeform 93" o:spid="_x0000_s1026" alt="&quot;&quot;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550E4C6B" wp14:editId="20968B60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2D9935A" id="Rectangle 94" o:spid="_x0000_s1026" alt="&quot;&quot;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CGmBvb3AAAAAsBAAAPAAAAAAAA&#10;AAAAAAAAAJMEAABkcnMvZG93bnJldi54bWxQSwUGAAAAAAQABADzAAAAnA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4A6DA7EF" wp14:editId="6BD04F4B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5"/>
    <w:docVar w:name="MonthEndA" w:val="2/28/2025"/>
    <w:docVar w:name="MonthEndB" w:val="12/31/2024"/>
    <w:docVar w:name="MonthStart" w:val="1/1/2025"/>
    <w:docVar w:name="MonthStartA" w:val="2/1/2025"/>
    <w:docVar w:name="MonthStartB" w:val="12/1/2024"/>
  </w:docVars>
  <w:rsids>
    <w:rsidRoot w:val="00742528"/>
    <w:rsid w:val="000C7341"/>
    <w:rsid w:val="000D4AB9"/>
    <w:rsid w:val="000F055D"/>
    <w:rsid w:val="00130C3E"/>
    <w:rsid w:val="00155BFA"/>
    <w:rsid w:val="00197A19"/>
    <w:rsid w:val="001C369C"/>
    <w:rsid w:val="00220538"/>
    <w:rsid w:val="00267EEC"/>
    <w:rsid w:val="00284F0B"/>
    <w:rsid w:val="002903F1"/>
    <w:rsid w:val="002C785E"/>
    <w:rsid w:val="002E0F1A"/>
    <w:rsid w:val="00304240"/>
    <w:rsid w:val="0039234E"/>
    <w:rsid w:val="003C5BA9"/>
    <w:rsid w:val="00443E04"/>
    <w:rsid w:val="004509E7"/>
    <w:rsid w:val="004806B8"/>
    <w:rsid w:val="00494199"/>
    <w:rsid w:val="004A353D"/>
    <w:rsid w:val="004C5E9C"/>
    <w:rsid w:val="004E5C12"/>
    <w:rsid w:val="00503B1A"/>
    <w:rsid w:val="00520C8C"/>
    <w:rsid w:val="005354D0"/>
    <w:rsid w:val="005557FB"/>
    <w:rsid w:val="00572786"/>
    <w:rsid w:val="005D4CF4"/>
    <w:rsid w:val="005E3E79"/>
    <w:rsid w:val="00611F4C"/>
    <w:rsid w:val="00655789"/>
    <w:rsid w:val="006F135C"/>
    <w:rsid w:val="00742528"/>
    <w:rsid w:val="0077304B"/>
    <w:rsid w:val="00786FD0"/>
    <w:rsid w:val="007B74FB"/>
    <w:rsid w:val="007C27FF"/>
    <w:rsid w:val="007E50B2"/>
    <w:rsid w:val="007F44F1"/>
    <w:rsid w:val="00804B1A"/>
    <w:rsid w:val="00813E6C"/>
    <w:rsid w:val="00846DC0"/>
    <w:rsid w:val="00851B36"/>
    <w:rsid w:val="008562BD"/>
    <w:rsid w:val="00867CC0"/>
    <w:rsid w:val="00867DFC"/>
    <w:rsid w:val="008F0D66"/>
    <w:rsid w:val="00961F63"/>
    <w:rsid w:val="0098433C"/>
    <w:rsid w:val="009A07C3"/>
    <w:rsid w:val="009A5BAB"/>
    <w:rsid w:val="009B25FC"/>
    <w:rsid w:val="00A04CE6"/>
    <w:rsid w:val="00A0585E"/>
    <w:rsid w:val="00A40F09"/>
    <w:rsid w:val="00A46876"/>
    <w:rsid w:val="00A87044"/>
    <w:rsid w:val="00A979FA"/>
    <w:rsid w:val="00AD1036"/>
    <w:rsid w:val="00AD60D4"/>
    <w:rsid w:val="00AE6316"/>
    <w:rsid w:val="00AE7933"/>
    <w:rsid w:val="00AF074B"/>
    <w:rsid w:val="00B17A88"/>
    <w:rsid w:val="00B22B90"/>
    <w:rsid w:val="00B25B6F"/>
    <w:rsid w:val="00B97C27"/>
    <w:rsid w:val="00BA00C3"/>
    <w:rsid w:val="00BC1258"/>
    <w:rsid w:val="00BC6CBA"/>
    <w:rsid w:val="00C03212"/>
    <w:rsid w:val="00C0599F"/>
    <w:rsid w:val="00C42492"/>
    <w:rsid w:val="00C52542"/>
    <w:rsid w:val="00C6005E"/>
    <w:rsid w:val="00C95B21"/>
    <w:rsid w:val="00D36B54"/>
    <w:rsid w:val="00DA4916"/>
    <w:rsid w:val="00DA7275"/>
    <w:rsid w:val="00DC47FD"/>
    <w:rsid w:val="00E33E3B"/>
    <w:rsid w:val="00E51110"/>
    <w:rsid w:val="00E80BBF"/>
    <w:rsid w:val="00E87F40"/>
    <w:rsid w:val="00EA1E49"/>
    <w:rsid w:val="00F0159B"/>
    <w:rsid w:val="00F36127"/>
    <w:rsid w:val="00F904EB"/>
    <w:rsid w:val="00F91C64"/>
    <w:rsid w:val="00FA3F14"/>
    <w:rsid w:val="00FA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B473D"/>
  <w15:docId w15:val="{26C2FB9F-F7DC-4FDA-A172-07886F0E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dechand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70ADAE-E8C9-422C-9EFB-0ECF8B6A05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55F25C41-0F4D-4715-B613-1C97A28A79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CD9081-A2B1-41D2-A652-D01DF5B98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start).dotm</Template>
  <TotalTime>0</TotalTime>
  <Pages>1</Pages>
  <Words>441</Words>
  <Characters>2514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Dechand</dc:creator>
  <cp:keywords/>
  <cp:lastModifiedBy>Julie Beck</cp:lastModifiedBy>
  <cp:revision>2</cp:revision>
  <cp:lastPrinted>2024-11-12T21:43:00Z</cp:lastPrinted>
  <dcterms:created xsi:type="dcterms:W3CDTF">2025-01-28T15:33:00Z</dcterms:created>
  <dcterms:modified xsi:type="dcterms:W3CDTF">2025-01-28T15:33:00Z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